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04" w:rsidRPr="00374925" w:rsidRDefault="00253C04" w:rsidP="004E59B5">
      <w:pPr>
        <w:spacing w:after="0" w:line="340" w:lineRule="atLeast"/>
        <w:rPr>
          <w:caps/>
          <w:sz w:val="24"/>
        </w:rPr>
      </w:pPr>
    </w:p>
    <w:p w:rsidR="00C64C50" w:rsidRPr="00374925" w:rsidRDefault="00C64C50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A4 Querformat</w:t>
      </w:r>
    </w:p>
    <w:p w:rsidR="00FA69AC" w:rsidRPr="00374925" w:rsidRDefault="00C64C50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Schmale Seitenränder</w:t>
      </w:r>
    </w:p>
    <w:p w:rsidR="0012147F" w:rsidRPr="00374925" w:rsidRDefault="0012147F" w:rsidP="0012147F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Hintergrundfarbe: R: 0, G: 90, B 163</w:t>
      </w:r>
    </w:p>
    <w:p w:rsidR="0012147F" w:rsidRPr="00374925" w:rsidRDefault="0012147F" w:rsidP="0012147F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Überschrift: Calibri 40 pt, fett; Schattierung: Dunkelblau, Text 2, dunkler 50 %</w:t>
      </w:r>
    </w:p>
    <w:p w:rsidR="0012147F" w:rsidRPr="00374925" w:rsidRDefault="0012147F" w:rsidP="0012147F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Unterüberschriften: Calibri 20 pt, fett</w:t>
      </w:r>
    </w:p>
    <w:p w:rsidR="0012147F" w:rsidRPr="00374925" w:rsidRDefault="0012147F" w:rsidP="0012147F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Text: Calibri 16 pt</w:t>
      </w:r>
    </w:p>
    <w:p w:rsidR="0068308E" w:rsidRPr="00374925" w:rsidRDefault="0068308E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Winterlandschaft1.jpg (20 cm breit)</w:t>
      </w:r>
    </w:p>
    <w:p w:rsidR="00A81E2F" w:rsidRPr="00374925" w:rsidRDefault="002E4FE4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Logo</w:t>
      </w:r>
      <w:r w:rsidR="00736B14" w:rsidRPr="00374925">
        <w:rPr>
          <w:sz w:val="24"/>
        </w:rPr>
        <w:t>.png</w:t>
      </w:r>
      <w:r w:rsidRPr="00374925">
        <w:rPr>
          <w:sz w:val="24"/>
        </w:rPr>
        <w:t xml:space="preserve"> (9,7 cm breit)</w:t>
      </w:r>
    </w:p>
    <w:p w:rsidR="00A81E2F" w:rsidRPr="00374925" w:rsidRDefault="00025D69" w:rsidP="004E59B5">
      <w:pPr>
        <w:spacing w:before="240" w:after="0" w:line="340" w:lineRule="atLeast"/>
        <w:rPr>
          <w:b/>
          <w:smallCaps/>
          <w:sz w:val="24"/>
        </w:rPr>
      </w:pPr>
      <w:r w:rsidRPr="00374925">
        <w:rPr>
          <w:b/>
          <w:smallCaps/>
          <w:sz w:val="24"/>
        </w:rPr>
        <w:t>Kreise</w:t>
      </w:r>
    </w:p>
    <w:p w:rsidR="00A81E2F" w:rsidRPr="00374925" w:rsidRDefault="00A81E2F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Kleine Bilder</w:t>
      </w:r>
      <w:r w:rsidR="002E4FE4" w:rsidRPr="00374925">
        <w:rPr>
          <w:sz w:val="24"/>
        </w:rPr>
        <w:t>: Piste1.jpg und Loipe2.jpg (</w:t>
      </w:r>
      <w:r w:rsidRPr="00374925">
        <w:rPr>
          <w:sz w:val="24"/>
        </w:rPr>
        <w:t>5 cm</w:t>
      </w:r>
      <w:r w:rsidR="002E4FE4" w:rsidRPr="00374925">
        <w:rPr>
          <w:sz w:val="24"/>
        </w:rPr>
        <w:t xml:space="preserve"> breit)</w:t>
      </w:r>
      <w:r w:rsidR="00A10964" w:rsidRPr="00374925">
        <w:rPr>
          <w:sz w:val="24"/>
        </w:rPr>
        <w:t>, weiße Rahmenlinie (4 ½</w:t>
      </w:r>
      <w:r w:rsidR="00E75561">
        <w:rPr>
          <w:sz w:val="24"/>
        </w:rPr>
        <w:t xml:space="preserve"> pt</w:t>
      </w:r>
      <w:r w:rsidR="00A10964" w:rsidRPr="00374925">
        <w:rPr>
          <w:sz w:val="24"/>
        </w:rPr>
        <w:t>)</w:t>
      </w:r>
    </w:p>
    <w:p w:rsidR="00A81E2F" w:rsidRPr="00374925" w:rsidRDefault="00A81E2F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 xml:space="preserve">Großes Bild: </w:t>
      </w:r>
      <w:r w:rsidR="00A10964" w:rsidRPr="00374925">
        <w:rPr>
          <w:sz w:val="24"/>
        </w:rPr>
        <w:t>Loipe1.jpg (</w:t>
      </w:r>
      <w:r w:rsidRPr="00374925">
        <w:rPr>
          <w:sz w:val="24"/>
        </w:rPr>
        <w:t>6 cm</w:t>
      </w:r>
      <w:r w:rsidR="00A10964" w:rsidRPr="00374925">
        <w:rPr>
          <w:sz w:val="24"/>
        </w:rPr>
        <w:t>), weiße Rahmenlinie (4 ½</w:t>
      </w:r>
      <w:r w:rsidR="00E75561">
        <w:rPr>
          <w:sz w:val="24"/>
        </w:rPr>
        <w:t xml:space="preserve"> pt</w:t>
      </w:r>
      <w:bookmarkStart w:id="0" w:name="_GoBack"/>
      <w:bookmarkEnd w:id="0"/>
      <w:r w:rsidR="00A10964" w:rsidRPr="00374925">
        <w:rPr>
          <w:sz w:val="24"/>
        </w:rPr>
        <w:t>)</w:t>
      </w:r>
    </w:p>
    <w:p w:rsidR="00A81E2F" w:rsidRPr="00374925" w:rsidRDefault="003D4EC3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 xml:space="preserve">Blaue </w:t>
      </w:r>
      <w:r w:rsidR="00A81E2F" w:rsidRPr="00374925">
        <w:rPr>
          <w:sz w:val="24"/>
        </w:rPr>
        <w:t>Kreise dahinter 1 cm größer</w:t>
      </w:r>
      <w:r w:rsidRPr="00374925">
        <w:rPr>
          <w:sz w:val="24"/>
        </w:rPr>
        <w:t xml:space="preserve">, Farbe: Dunkelblau, Text 2, </w:t>
      </w:r>
      <w:r w:rsidR="004C1A6E" w:rsidRPr="00374925">
        <w:rPr>
          <w:sz w:val="24"/>
        </w:rPr>
        <w:t xml:space="preserve">dunkler </w:t>
      </w:r>
      <w:r w:rsidRPr="00374925">
        <w:rPr>
          <w:sz w:val="24"/>
        </w:rPr>
        <w:t>50 %</w:t>
      </w:r>
    </w:p>
    <w:p w:rsidR="002E4FE4" w:rsidRPr="00374925" w:rsidRDefault="00A266E1" w:rsidP="004E59B5">
      <w:pPr>
        <w:spacing w:before="240" w:after="0" w:line="340" w:lineRule="atLeast"/>
        <w:rPr>
          <w:b/>
          <w:smallCaps/>
          <w:sz w:val="24"/>
        </w:rPr>
      </w:pPr>
      <w:r w:rsidRPr="00374925">
        <w:rPr>
          <w:noProof/>
          <w:sz w:val="24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30988" wp14:editId="2C11906E">
                <wp:simplePos x="0" y="0"/>
                <wp:positionH relativeFrom="column">
                  <wp:posOffset>2939908</wp:posOffset>
                </wp:positionH>
                <wp:positionV relativeFrom="paragraph">
                  <wp:posOffset>395605</wp:posOffset>
                </wp:positionV>
                <wp:extent cx="1661795" cy="65151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651510"/>
                        </a:xfrm>
                        <a:custGeom>
                          <a:avLst/>
                          <a:gdLst>
                            <a:gd name="connsiteX0" fmla="*/ 0 w 2218055"/>
                            <a:gd name="connsiteY0" fmla="*/ 0 h 993775"/>
                            <a:gd name="connsiteX1" fmla="*/ 2218055 w 2218055"/>
                            <a:gd name="connsiteY1" fmla="*/ 0 h 993775"/>
                            <a:gd name="connsiteX2" fmla="*/ 2218055 w 2218055"/>
                            <a:gd name="connsiteY2" fmla="*/ 993775 h 993775"/>
                            <a:gd name="connsiteX3" fmla="*/ 0 w 2218055"/>
                            <a:gd name="connsiteY3" fmla="*/ 993775 h 993775"/>
                            <a:gd name="connsiteX4" fmla="*/ 0 w 2218055"/>
                            <a:gd name="connsiteY4" fmla="*/ 0 h 993775"/>
                            <a:gd name="connsiteX0" fmla="*/ 0 w 2218055"/>
                            <a:gd name="connsiteY0" fmla="*/ 302150 h 993775"/>
                            <a:gd name="connsiteX1" fmla="*/ 2218055 w 2218055"/>
                            <a:gd name="connsiteY1" fmla="*/ 0 h 993775"/>
                            <a:gd name="connsiteX2" fmla="*/ 2218055 w 2218055"/>
                            <a:gd name="connsiteY2" fmla="*/ 993775 h 993775"/>
                            <a:gd name="connsiteX3" fmla="*/ 0 w 2218055"/>
                            <a:gd name="connsiteY3" fmla="*/ 993775 h 993775"/>
                            <a:gd name="connsiteX4" fmla="*/ 0 w 2218055"/>
                            <a:gd name="connsiteY4" fmla="*/ 302150 h 993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18055" h="993775">
                              <a:moveTo>
                                <a:pt x="0" y="302150"/>
                              </a:moveTo>
                              <a:lnTo>
                                <a:pt x="2218055" y="0"/>
                              </a:lnTo>
                              <a:lnTo>
                                <a:pt x="2218055" y="993775"/>
                              </a:lnTo>
                              <a:lnTo>
                                <a:pt x="0" y="993775"/>
                              </a:lnTo>
                              <a:lnTo>
                                <a:pt x="0" y="3021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 3" o:spid="_x0000_s1026" style="position:absolute;margin-left:231.5pt;margin-top:31.15pt;width:130.8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8055,99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" path="m,302150l2218055,r,993775l,993775,,302150xe" fillcolor="#0f243e [1615]" stroked="f" strokeweight="2pt">
                <v:path arrowok="t" o:connecttype="custom" o:connectlocs="0,198087;1661795,0;1661795,651510;0,651510;0,198087" o:connectangles="0,0,0,0,0"/>
              </v:shape>
            </w:pict>
          </mc:Fallback>
        </mc:AlternateContent>
      </w:r>
      <w:r w:rsidR="00025D69" w:rsidRPr="00374925">
        <w:rPr>
          <w:b/>
          <w:smallCaps/>
          <w:sz w:val="24"/>
        </w:rPr>
        <w:t>Form im Hintergrund</w:t>
      </w:r>
      <w:r w:rsidR="004E59B5">
        <w:rPr>
          <w:b/>
          <w:smallCaps/>
          <w:sz w:val="24"/>
        </w:rPr>
        <w:br/>
      </w:r>
      <w:r w:rsidR="003D4EC3" w:rsidRPr="00374925">
        <w:rPr>
          <w:smallCaps/>
          <w:sz w:val="24"/>
        </w:rPr>
        <w:t>(</w:t>
      </w:r>
      <w:r w:rsidR="003D4EC3" w:rsidRPr="00374925">
        <w:rPr>
          <w:sz w:val="24"/>
        </w:rPr>
        <w:t xml:space="preserve">Farbe: Dunkelblau, Text 2, </w:t>
      </w:r>
      <w:r w:rsidR="004C1A6E" w:rsidRPr="00374925">
        <w:rPr>
          <w:sz w:val="24"/>
        </w:rPr>
        <w:t>dunkler</w:t>
      </w:r>
      <w:r w:rsidR="003D4EC3" w:rsidRPr="00374925">
        <w:rPr>
          <w:sz w:val="24"/>
        </w:rPr>
        <w:t xml:space="preserve"> 50 %)</w:t>
      </w:r>
    </w:p>
    <w:p w:rsidR="002E4FE4" w:rsidRPr="00374925" w:rsidRDefault="002E4FE4" w:rsidP="004E59B5">
      <w:pPr>
        <w:spacing w:after="0" w:line="340" w:lineRule="atLeast"/>
        <w:ind w:left="350" w:hanging="350"/>
        <w:rPr>
          <w:sz w:val="24"/>
        </w:rPr>
      </w:pPr>
    </w:p>
    <w:p w:rsidR="002E4FE4" w:rsidRPr="00374925" w:rsidRDefault="002E4FE4" w:rsidP="004E59B5">
      <w:pPr>
        <w:spacing w:after="0" w:line="340" w:lineRule="atLeast"/>
        <w:ind w:left="350" w:hanging="350"/>
        <w:rPr>
          <w:sz w:val="24"/>
        </w:rPr>
      </w:pPr>
    </w:p>
    <w:p w:rsidR="00A81E2F" w:rsidRDefault="002E4FE4" w:rsidP="004E59B5">
      <w:pPr>
        <w:pStyle w:val="Listenabsatz"/>
        <w:numPr>
          <w:ilvl w:val="0"/>
          <w:numId w:val="1"/>
        </w:numPr>
        <w:spacing w:after="0" w:line="340" w:lineRule="atLeast"/>
        <w:ind w:left="350" w:hanging="350"/>
        <w:rPr>
          <w:sz w:val="24"/>
        </w:rPr>
      </w:pPr>
      <w:r w:rsidRPr="00374925">
        <w:rPr>
          <w:sz w:val="24"/>
        </w:rPr>
        <w:t>3-spaltiger Text: Calibri 12 pt</w:t>
      </w:r>
    </w:p>
    <w:p w:rsidR="00374925" w:rsidRPr="00374925" w:rsidRDefault="00374925" w:rsidP="004E59B5">
      <w:pPr>
        <w:spacing w:after="0" w:line="340" w:lineRule="atLeast"/>
        <w:rPr>
          <w:sz w:val="24"/>
        </w:rPr>
      </w:pPr>
    </w:p>
    <w:p w:rsidR="00A81E2F" w:rsidRPr="00374925" w:rsidRDefault="00314B39" w:rsidP="004E59B5">
      <w:pPr>
        <w:spacing w:after="0" w:line="340" w:lineRule="atLeast"/>
        <w:rPr>
          <w:sz w:val="24"/>
        </w:rPr>
      </w:pPr>
      <w:r w:rsidRPr="00374925">
        <w:rPr>
          <w:noProof/>
          <w:sz w:val="24"/>
          <w:lang w:eastAsia="de-AT"/>
        </w:rPr>
        <w:drawing>
          <wp:inline distT="0" distB="0" distL="0" distR="0" wp14:anchorId="38DEA6A0" wp14:editId="50AB19B9">
            <wp:extent cx="6400800" cy="4550514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3734" cy="45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E2F" w:rsidRPr="00374925" w:rsidSect="00A81E2F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90B" w:rsidRDefault="0043090B" w:rsidP="0043090B">
      <w:pPr>
        <w:spacing w:after="0" w:line="240" w:lineRule="auto"/>
      </w:pPr>
      <w:r>
        <w:separator/>
      </w:r>
    </w:p>
  </w:endnote>
  <w:endnote w:type="continuationSeparator" w:id="0">
    <w:p w:rsidR="0043090B" w:rsidRDefault="0043090B" w:rsidP="00430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90B" w:rsidRDefault="0043090B" w:rsidP="0043090B">
      <w:pPr>
        <w:spacing w:after="0" w:line="240" w:lineRule="auto"/>
      </w:pPr>
      <w:r>
        <w:separator/>
      </w:r>
    </w:p>
  </w:footnote>
  <w:footnote w:type="continuationSeparator" w:id="0">
    <w:p w:rsidR="0043090B" w:rsidRDefault="0043090B" w:rsidP="00430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90B" w:rsidRPr="0043090B" w:rsidRDefault="0043090B" w:rsidP="0043090B">
    <w:pPr>
      <w:pStyle w:val="Kopfzeile"/>
      <w:shd w:val="clear" w:color="auto" w:fill="92D050"/>
      <w:tabs>
        <w:tab w:val="clear" w:pos="9072"/>
        <w:tab w:val="right" w:pos="9356"/>
      </w:tabs>
      <w:ind w:right="-567" w:hanging="567"/>
      <w:rPr>
        <w:color w:val="FFFFFF" w:themeColor="background1"/>
        <w:sz w:val="12"/>
        <w:lang w:val="de-DE"/>
      </w:rPr>
    </w:pPr>
    <w:r w:rsidRPr="003266D5">
      <w:rPr>
        <w:color w:val="FFFFFF" w:themeColor="background1"/>
        <w:sz w:val="12"/>
        <w:lang w:val="de-DE"/>
      </w:rPr>
      <w:br/>
    </w:r>
    <w:r>
      <w:rPr>
        <w:color w:val="FFFFFF" w:themeColor="background1"/>
        <w:sz w:val="32"/>
        <w:lang w:val="de-DE"/>
      </w:rPr>
      <w:t>Angabe</w:t>
    </w:r>
    <w:r w:rsidRPr="003266D5">
      <w:rPr>
        <w:color w:val="FFFFFF" w:themeColor="background1"/>
        <w:sz w:val="32"/>
        <w:lang w:val="de-DE"/>
      </w:rPr>
      <w:tab/>
    </w:r>
    <w:r>
      <w:rPr>
        <w:b/>
        <w:caps/>
        <w:color w:val="FFFFFF" w:themeColor="background1"/>
        <w:sz w:val="32"/>
        <w:lang w:val="de-DE"/>
      </w:rPr>
      <w:t>Teichalmlifte</w:t>
    </w:r>
    <w:r>
      <w:rPr>
        <w:b/>
        <w:caps/>
        <w:color w:val="FFFFFF" w:themeColor="background1"/>
        <w:sz w:val="32"/>
        <w:lang w:val="de-DE"/>
      </w:rPr>
      <w:tab/>
    </w:r>
    <w:r w:rsidRPr="003266D5">
      <w:rPr>
        <w:color w:val="FFFFFF" w:themeColor="background1"/>
        <w:sz w:val="20"/>
        <w:lang w:val="de-DE"/>
      </w:rPr>
      <w:t>Ratzenböck</w:t>
    </w:r>
    <w:r>
      <w:rPr>
        <w:color w:val="FFFFFF" w:themeColor="background1"/>
        <w:sz w:val="18"/>
        <w:lang w:val="de-DE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A1816"/>
    <w:multiLevelType w:val="hybridMultilevel"/>
    <w:tmpl w:val="73FAC3AA"/>
    <w:lvl w:ilvl="0" w:tplc="08785B7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50"/>
    <w:rsid w:val="00025D69"/>
    <w:rsid w:val="0012147F"/>
    <w:rsid w:val="00253C04"/>
    <w:rsid w:val="002E4FE4"/>
    <w:rsid w:val="00314B39"/>
    <w:rsid w:val="00374925"/>
    <w:rsid w:val="003D4EC3"/>
    <w:rsid w:val="0043090B"/>
    <w:rsid w:val="004C1A6E"/>
    <w:rsid w:val="004E59B5"/>
    <w:rsid w:val="0068308E"/>
    <w:rsid w:val="00736B14"/>
    <w:rsid w:val="0084312F"/>
    <w:rsid w:val="00A10964"/>
    <w:rsid w:val="00A266E1"/>
    <w:rsid w:val="00A81E2F"/>
    <w:rsid w:val="00BB5F80"/>
    <w:rsid w:val="00C64C50"/>
    <w:rsid w:val="00E75561"/>
    <w:rsid w:val="00FA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3C0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25D6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3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090B"/>
  </w:style>
  <w:style w:type="paragraph" w:styleId="Fuzeile">
    <w:name w:val="footer"/>
    <w:basedOn w:val="Standard"/>
    <w:link w:val="FuzeileZchn"/>
    <w:uiPriority w:val="99"/>
    <w:unhideWhenUsed/>
    <w:rsid w:val="0043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09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3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3C0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25D6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3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090B"/>
  </w:style>
  <w:style w:type="paragraph" w:styleId="Fuzeile">
    <w:name w:val="footer"/>
    <w:basedOn w:val="Standard"/>
    <w:link w:val="FuzeileZchn"/>
    <w:uiPriority w:val="99"/>
    <w:unhideWhenUsed/>
    <w:rsid w:val="0043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0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EC7E1826.dotm</Template>
  <TotalTime>0</TotalTime>
  <Pages>1</Pages>
  <Words>81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Ratzen</dc:creator>
  <cp:lastModifiedBy>Lokaler Administrator</cp:lastModifiedBy>
  <cp:revision>16</cp:revision>
  <cp:lastPrinted>2013-03-14T08:20:00Z</cp:lastPrinted>
  <dcterms:created xsi:type="dcterms:W3CDTF">2013-03-13T15:43:00Z</dcterms:created>
  <dcterms:modified xsi:type="dcterms:W3CDTF">2013-03-15T07:38:00Z</dcterms:modified>
</cp:coreProperties>
</file>